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494BB890C2C14F1193A4AEBC918B2E8F"/>
        </w:placeholder>
        <w:temporary/>
        <w:showingPlcHdr/>
        <w15:appearance w15:val="hidden"/>
      </w:sdtPr>
      <w:sdtContent>
        <w:p w14:paraId="13994073" w14:textId="77777777" w:rsidR="00554276" w:rsidRPr="00FE7DDE" w:rsidRDefault="00015440" w:rsidP="00FE7DDE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2C3A9FC8" w14:textId="77777777" w:rsidR="00AF7455" w:rsidRDefault="00AF7455" w:rsidP="00AF7455">
      <w:pPr>
        <w:pStyle w:val="NormalWeb"/>
        <w:rPr>
          <w:b/>
          <w:bCs/>
        </w:rPr>
      </w:pPr>
      <w:r>
        <w:rPr>
          <w:b/>
          <w:bCs/>
        </w:rPr>
        <w:t>I.</w:t>
      </w:r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b/>
          <w:bCs/>
        </w:rPr>
        <w:t>Welcome &amp; Introductions:</w:t>
      </w:r>
    </w:p>
    <w:p w14:paraId="601081A3" w14:textId="77777777" w:rsidR="00AF7455" w:rsidRDefault="00AF7455" w:rsidP="00AF7455">
      <w:pPr>
        <w:pStyle w:val="NormalWeb"/>
        <w:ind w:left="720"/>
      </w:pPr>
      <w:r>
        <w:t>a)</w:t>
      </w:r>
      <w:r>
        <w:rPr>
          <w:rFonts w:ascii="Times New Roman" w:hAnsi="Times New Roman"/>
          <w:sz w:val="14"/>
          <w:szCs w:val="14"/>
        </w:rPr>
        <w:t xml:space="preserve">              </w:t>
      </w:r>
      <w:r>
        <w:t>Welcome new members </w:t>
      </w:r>
    </w:p>
    <w:p w14:paraId="744A3D14" w14:textId="77777777" w:rsidR="00AF7455" w:rsidRDefault="00AF7455" w:rsidP="00AF7455">
      <w:pPr>
        <w:pStyle w:val="NormalWeb"/>
        <w:ind w:left="720"/>
      </w:pPr>
      <w:r>
        <w:t>b)</w:t>
      </w:r>
      <w:r>
        <w:rPr>
          <w:rFonts w:ascii="Times New Roman" w:hAnsi="Times New Roman"/>
          <w:sz w:val="14"/>
          <w:szCs w:val="14"/>
        </w:rPr>
        <w:t xml:space="preserve">             </w:t>
      </w:r>
      <w:r>
        <w:t>Introductions</w:t>
      </w:r>
    </w:p>
    <w:p w14:paraId="5F161390" w14:textId="77777777" w:rsidR="00AF7455" w:rsidRDefault="00AF7455" w:rsidP="00AF7455">
      <w:pPr>
        <w:pStyle w:val="NormalWeb"/>
        <w:rPr>
          <w:b/>
          <w:bCs/>
        </w:rPr>
      </w:pPr>
      <w:r>
        <w:rPr>
          <w:b/>
          <w:bCs/>
        </w:rPr>
        <w:t>II.</w:t>
      </w:r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b/>
          <w:bCs/>
        </w:rPr>
        <w:t>Approval of 2-16-21 Meeting Minutes</w:t>
      </w:r>
    </w:p>
    <w:p w14:paraId="6CF95958" w14:textId="77777777" w:rsidR="00AF7455" w:rsidRDefault="00AF7455" w:rsidP="00AF7455">
      <w:pPr>
        <w:pStyle w:val="NormalWeb"/>
        <w:rPr>
          <w:b/>
          <w:bCs/>
        </w:rPr>
      </w:pPr>
      <w:r>
        <w:rPr>
          <w:b/>
          <w:bCs/>
        </w:rPr>
        <w:t>III.</w:t>
      </w:r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b/>
          <w:bCs/>
        </w:rPr>
        <w:t>Open Comments/New Items up for discussion</w:t>
      </w:r>
    </w:p>
    <w:p w14:paraId="34E58399" w14:textId="77777777" w:rsidR="00AF7455" w:rsidRDefault="00AF7455" w:rsidP="00AF7455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2"/>
          <w:szCs w:val="22"/>
        </w:rPr>
      </w:pPr>
      <w:r>
        <w:t>Open discussion about previous guest speakers/tours. How should we proceed with those demographics?</w:t>
      </w:r>
    </w:p>
    <w:p w14:paraId="63F65D85" w14:textId="77777777" w:rsidR="00AF7455" w:rsidRDefault="00AF7455" w:rsidP="00AF7455">
      <w:pPr>
        <w:numPr>
          <w:ilvl w:val="0"/>
          <w:numId w:val="44"/>
        </w:numPr>
        <w:spacing w:before="100" w:beforeAutospacing="1" w:after="100" w:afterAutospacing="1" w:line="240" w:lineRule="auto"/>
      </w:pPr>
      <w:r>
        <w:t>Ideas regarding future initiatives, resources or training opportunities that could prove beneficial to the committee.</w:t>
      </w:r>
    </w:p>
    <w:p w14:paraId="194174FC" w14:textId="77777777" w:rsidR="00AF7455" w:rsidRDefault="00AF7455" w:rsidP="00AF7455">
      <w:pPr>
        <w:numPr>
          <w:ilvl w:val="0"/>
          <w:numId w:val="44"/>
        </w:numPr>
        <w:spacing w:before="100" w:beforeAutospacing="1" w:after="100" w:afterAutospacing="1" w:line="240" w:lineRule="auto"/>
      </w:pPr>
      <w:r>
        <w:t>Update regarding dubbing of orientation video.</w:t>
      </w:r>
    </w:p>
    <w:p w14:paraId="7F31B159" w14:textId="442F4847" w:rsidR="00AF7455" w:rsidRDefault="00AF7455" w:rsidP="00AF7455">
      <w:pPr>
        <w:numPr>
          <w:ilvl w:val="0"/>
          <w:numId w:val="44"/>
        </w:numPr>
        <w:spacing w:before="100" w:beforeAutospacing="1" w:after="100" w:afterAutospacing="1" w:line="240" w:lineRule="auto"/>
      </w:pPr>
      <w:r>
        <w:t>Changing of meeting schedule to every qtr.  (Virtual or Hybrid?)</w:t>
      </w:r>
    </w:p>
    <w:p w14:paraId="174C977E" w14:textId="6418DA1A" w:rsidR="00AF7455" w:rsidRDefault="00AF7455" w:rsidP="00AF7455">
      <w:pPr>
        <w:pStyle w:val="NormalWeb"/>
        <w:rPr>
          <w:b/>
          <w:bCs/>
        </w:rPr>
      </w:pPr>
      <w:r>
        <w:rPr>
          <w:b/>
          <w:bCs/>
        </w:rPr>
        <w:t>I</w:t>
      </w:r>
      <w:r>
        <w:rPr>
          <w:b/>
          <w:bCs/>
        </w:rPr>
        <w:t>V</w:t>
      </w:r>
      <w:r>
        <w:rPr>
          <w:b/>
          <w:bCs/>
        </w:rPr>
        <w:t>.</w:t>
      </w:r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b/>
          <w:bCs/>
        </w:rPr>
        <w:t>Open Comments/New Items up for discussion</w:t>
      </w:r>
    </w:p>
    <w:p w14:paraId="64F49D8A" w14:textId="77777777" w:rsidR="00AF7455" w:rsidRDefault="00AF7455" w:rsidP="00AF7455">
      <w:pPr>
        <w:spacing w:before="100" w:beforeAutospacing="1" w:after="100" w:afterAutospacing="1" w:line="240" w:lineRule="auto"/>
      </w:pPr>
    </w:p>
    <w:p w14:paraId="21E70A1B" w14:textId="48FEF2EE" w:rsidR="00AF7455" w:rsidRDefault="00AF7455" w:rsidP="00AF7455">
      <w:pPr>
        <w:spacing w:before="100" w:beforeAutospacing="1" w:after="100" w:afterAutospacing="1" w:line="240" w:lineRule="auto"/>
      </w:pPr>
    </w:p>
    <w:p w14:paraId="0B4BEB20" w14:textId="2BBB9C79" w:rsidR="0015180F" w:rsidRPr="00D2343F" w:rsidRDefault="0015180F" w:rsidP="00AF7455">
      <w:pPr>
        <w:pStyle w:val="ListNumber"/>
        <w:numPr>
          <w:ilvl w:val="0"/>
          <w:numId w:val="0"/>
        </w:numPr>
        <w:ind w:left="173"/>
      </w:pPr>
    </w:p>
    <w:sectPr w:rsidR="0015180F" w:rsidRPr="00D2343F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2045F" w14:textId="77777777" w:rsidR="00A92561" w:rsidRDefault="00A92561" w:rsidP="001E7D29">
      <w:pPr>
        <w:spacing w:after="0" w:line="240" w:lineRule="auto"/>
      </w:pPr>
      <w:r>
        <w:separator/>
      </w:r>
    </w:p>
  </w:endnote>
  <w:endnote w:type="continuationSeparator" w:id="0">
    <w:p w14:paraId="3E5347E8" w14:textId="77777777" w:rsidR="00A92561" w:rsidRDefault="00A9256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AD24" w14:textId="77777777" w:rsidR="00AF7455" w:rsidRDefault="00AF74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60099" w14:textId="77777777" w:rsidR="002251D1" w:rsidRPr="002251D1" w:rsidRDefault="002251D1" w:rsidP="002251D1">
    <w:pPr>
      <w:pStyle w:val="Footer"/>
    </w:pPr>
    <w:r>
      <w:rPr>
        <w:noProof/>
      </w:rPr>
      <w:drawing>
        <wp:inline distT="0" distB="0" distL="0" distR="0" wp14:anchorId="56B0653E" wp14:editId="4828E2C6">
          <wp:extent cx="993553" cy="406843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VWD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633" cy="411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D14F1" w14:textId="77777777" w:rsidR="00AF7455" w:rsidRDefault="00AF7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0353D" w14:textId="77777777" w:rsidR="00A92561" w:rsidRDefault="00A92561" w:rsidP="001E7D29">
      <w:pPr>
        <w:spacing w:after="0" w:line="240" w:lineRule="auto"/>
      </w:pPr>
      <w:r>
        <w:separator/>
      </w:r>
    </w:p>
  </w:footnote>
  <w:footnote w:type="continuationSeparator" w:id="0">
    <w:p w14:paraId="55491618" w14:textId="77777777" w:rsidR="00A92561" w:rsidRDefault="00A9256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3C463" w14:textId="77777777" w:rsidR="00AF7455" w:rsidRDefault="00AF74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36F" w14:textId="6C3389B2"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FA31A6" wp14:editId="5C9BD8A3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390AB4E" w14:textId="77777777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  <w:p w14:paraId="2C1981AD" w14:textId="62FA7A5A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FA31A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myIqQHADm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cdmnuKuY&#10;V5BOOdaTjyfmFVIntqHWMLijRWMw9dPIIWqrwV+nSTwDX2pS5F0W+eT++wqpIv+YuxG1opoukpwV&#10;RzKlCMZUVvu9zQdrFJ4jLDYzr+43eF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T1qKB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eaXHH/aatDd&#10;hS3W6Or3FLgpHEbNGnYpeDrkegtdwQP9/NAjwdhhSHFUpgOH0dU9ADVMHKAd5FG4gVXO8942olTp&#10;D0EO5edD6knwRoEqSQMFBFdAYkhxuSGR18yrewCqBdF4QNhGFjete6/xUcECpdw3zeKNru5tOIo6&#10;oGNQRzmkqChiiL15yeZbTg5oBXxMfRWaILSP+STTxRBGRnnSL7Es8zGHGNueCmYnbxTEqVq23m8q&#10;IUb9T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6sFuBAPtey8xlvfEWOrBagT/l7Sz25EeR9LzrTT6BtzKypKUA7cPfOxD38DMYIA1MN5ZzLbtha/e&#10;zytGUIygMksBNxqoLymKDJLB+HuDVM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6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1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D7LL6ilvzD4IEFMgGrONNSNHOPqdwsih&#10;UGbkOWQkvi0r7FN1eMxrphZtJMJQBKmufOkxHIfHhvw9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fcnn58oW1YCU3O4vFwTF4g&#10;Wx/r2ghCCN3XH/2W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H1NJWPZlS6kGQmP1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VbJcAaLELjhluX&#10;CpehD+muxhqNo3JuBOOkK9ewAaF+pZE3jn0zZ1wan9k5U4cyMpJJuxj+c1klNeWGq9lGNgg978Ku&#10;P6Jk3Y3ljDI6pao2Ne0tiwFWrAdGWV3YutbXgo9AOqJ5S8nVbvua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31KJIxIiGq6IiGmAsOKiwOuJ0&#10;lUhYG4RH29V1iVp1a3L0/JbPEd9YWRTc0+eaVATSfU4WhSIU7lddeIqutsxywQGvv+iZAbyOdG5k&#10;nehgu6g8CFWiKtLw9PlJAltVUZO0DFcBflQpZttF7cG2iwYbVWEh4E+r2KIfc1ek6fkD5panJEAG&#10;RardbrcMjhgOZoQYRQNLJk5cOPDmh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Yj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g7mmByJ1&#10;RnGFtUbRWIRS124umx3ww4xSDmuNIlubMvbK2khaqfDoHJVBkWTJF1Bn60hakdSbsgqR+lfgLUmW&#10;5DWYVTmSVmpsulUyqL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9lhB4GigS&#10;TY5l0XMsIXA0WJVjCYGXgexPXE2OZdX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r3WELgaaBI&#10;NDmWVe8KC4GngSLR5FhW5VhCYGmgHMtqciyrnmMJgaeBItHkWFY9xxICTwNFosmxrHpXWAg8DRSJ&#10;Jsey6l1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GXgXAsm8mxbMqxhMDTQFYsm8mxbMqxhMDTQFYsm8mxbMqxhMDTQFYs&#10;m8mxbMqxhMDTQFYsm8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/9/zs4FyXIV16JT6qy6&#10;9Zv/xN7aSFsgjE/aL/pGZJ02tkAI/SVwbfltZSw85/MKxrnBMn5MckWbCOEx7lSfS6zRCBqYG1Jt&#10;BlmlRclYJcZ9z+d5i8WauKjlrr5O3mj/NTG29aELGorH3eAUr0VhBYbUFIIN5ZyIpsv3fYQ1vfAt&#10;8O7fH44EYNjyn7AykUY0vSaGRNj4/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lfcVYDlmmNku9wzQtQmhjYHPPlYzLwMxut6cmjRXSjIA84v/ri1ZjfaoP/e2IAqogbXevx&#10;dRJGpq46JB3ZkdwnCVJ//+o528slH/9r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3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iiStYMyI4WY2cO08uf7+UrbUsCdpybMzAPDlRiJFlRBXxMNVJrnqCSJHw6EuHbKZUBxQyF3/mM3e&#10;A+dFr52xej6JvuBEUYa5JmDhSTapmeUqTZrRhXqlMxoaejPWiX3RdKt/cLOLUTB8sz+c1jjqWZi0&#10;VRidi/9Vp8KEA9F0/W69p7AmcAHtrHYmbhN9Poyn3NZ6SAr2Cp5YeMOhoSDi2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3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S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KyjHspscyw6lkvvA5Fh25VhC4DVBkWhyLLtyLCHwLFAk&#10;mhzLrhxLCDwLFIkmx7IrxxICywLlWHaTY9mVYwmBZ4Ei0eRYduVYQuBZoEg0OZZdOZYQeBYoEk2O&#10;ZVeOJQSeBYpEk2PZlWMJgWPBoRxLCLwChGM5TI7lUI4lBJ4FMjsfJsdyKMcSAs8CmZ0Pk2M5lGMJ&#10;gWeBrBMPk2M5lGMJgWeBrBM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formulas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390AB4E" w14:textId="77777777" w:rsidR="00FE7DDE" w:rsidRDefault="00FE7DDE" w:rsidP="00FE7DDE">
                      <w:pPr>
                        <w:ind w:left="0"/>
                        <w:jc w:val="center"/>
                      </w:pPr>
                    </w:p>
                    <w:p w14:paraId="2C1981AD" w14:textId="62FA7A5A" w:rsidR="00FE7DDE" w:rsidRDefault="00FE7DDE" w:rsidP="00FE7DD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955D0C">
      <w:rPr>
        <w:noProof/>
      </w:rPr>
      <w:drawing>
        <wp:inline distT="0" distB="0" distL="0" distR="0" wp14:anchorId="10365625" wp14:editId="17628BE6">
          <wp:extent cx="1971675" cy="904096"/>
          <wp:effectExtent l="0" t="0" r="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6229" cy="91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14:paraId="36D4083C" w14:textId="77777777" w:rsidTr="00015440">
      <w:trPr>
        <w:jc w:val="right"/>
      </w:trPr>
      <w:tc>
        <w:tcPr>
          <w:tcW w:w="432" w:type="dxa"/>
          <w:vAlign w:val="bottom"/>
        </w:tcPr>
        <w:p w14:paraId="3550D45E" w14:textId="409308F4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78EFF914" w14:textId="77777777" w:rsidR="00FE7DDE" w:rsidRDefault="00FE7DDE" w:rsidP="009F711E">
          <w:pPr>
            <w:autoSpaceDE w:val="0"/>
            <w:autoSpaceDN w:val="0"/>
            <w:adjustRightInd w:val="0"/>
          </w:pPr>
        </w:p>
        <w:p w14:paraId="293379CA" w14:textId="27318C79" w:rsidR="00066754" w:rsidRPr="009F711E" w:rsidRDefault="00955D0C" w:rsidP="00955D0C">
          <w:pPr>
            <w:autoSpaceDE w:val="0"/>
            <w:autoSpaceDN w:val="0"/>
            <w:adjustRightInd w:val="0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Diversity, Equity and Inclusion Committee Meeting</w:t>
          </w:r>
        </w:p>
      </w:tc>
    </w:tr>
    <w:tr w:rsidR="00066754" w14:paraId="5F670858" w14:textId="77777777" w:rsidTr="00015440">
      <w:trPr>
        <w:jc w:val="right"/>
      </w:trPr>
      <w:tc>
        <w:tcPr>
          <w:tcW w:w="432" w:type="dxa"/>
          <w:vAlign w:val="bottom"/>
        </w:tcPr>
        <w:p w14:paraId="7F4CB511" w14:textId="4EF24D79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3CCB541F" w14:textId="5FDB8F4B" w:rsidR="00066754" w:rsidRDefault="00066754" w:rsidP="009F711E">
          <w:pPr>
            <w:pStyle w:val="Header"/>
          </w:pPr>
          <w:r w:rsidRPr="009A6621">
            <w:t xml:space="preserve">Date: </w:t>
          </w:r>
          <w:r w:rsidR="009D3DA0">
            <w:t xml:space="preserve">July </w:t>
          </w:r>
          <w:r w:rsidR="00A179AF">
            <w:t>20, 2022</w:t>
          </w:r>
        </w:p>
      </w:tc>
    </w:tr>
    <w:tr w:rsidR="00066754" w14:paraId="5AE8894D" w14:textId="77777777" w:rsidTr="00015440">
      <w:trPr>
        <w:jc w:val="right"/>
      </w:trPr>
      <w:tc>
        <w:tcPr>
          <w:tcW w:w="432" w:type="dxa"/>
          <w:vAlign w:val="bottom"/>
        </w:tcPr>
        <w:p w14:paraId="0EB80511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0CE7CB0" wp14:editId="3C92616D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98DEE19" w14:textId="68C03A52" w:rsidR="00066754" w:rsidRDefault="00066754" w:rsidP="009F711E">
          <w:pPr>
            <w:pStyle w:val="Header"/>
          </w:pPr>
          <w:r w:rsidRPr="00015440">
            <w:t>Time:</w:t>
          </w:r>
          <w:r w:rsidR="007B2549">
            <w:t xml:space="preserve"> </w:t>
          </w:r>
          <w:r w:rsidR="006E186A">
            <w:t>10:</w:t>
          </w:r>
          <w:r w:rsidR="00A179AF">
            <w:t>30-11:30</w:t>
          </w:r>
          <w:r w:rsidR="0005396E">
            <w:t xml:space="preserve"> AM</w:t>
          </w:r>
        </w:p>
        <w:p w14:paraId="44A722A2" w14:textId="6C093A7D" w:rsidR="006E186A" w:rsidRPr="00015440" w:rsidRDefault="006E186A" w:rsidP="009F711E">
          <w:pPr>
            <w:pStyle w:val="Header"/>
          </w:pPr>
        </w:p>
      </w:tc>
    </w:tr>
  </w:tbl>
  <w:p w14:paraId="25E830C2" w14:textId="77777777" w:rsidR="002E4F42" w:rsidRDefault="002E4F42" w:rsidP="000154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739F" w14:textId="77777777" w:rsidR="00AF7455" w:rsidRDefault="00AF74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01422F9"/>
    <w:multiLevelType w:val="multilevel"/>
    <w:tmpl w:val="DC94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405300006">
    <w:abstractNumId w:val="36"/>
  </w:num>
  <w:num w:numId="2" w16cid:durableId="1670937756">
    <w:abstractNumId w:val="19"/>
  </w:num>
  <w:num w:numId="3" w16cid:durableId="1451171684">
    <w:abstractNumId w:val="20"/>
  </w:num>
  <w:num w:numId="4" w16cid:durableId="1104158056">
    <w:abstractNumId w:val="12"/>
  </w:num>
  <w:num w:numId="5" w16cid:durableId="572082594">
    <w:abstractNumId w:val="37"/>
  </w:num>
  <w:num w:numId="6" w16cid:durableId="2018000384">
    <w:abstractNumId w:val="9"/>
  </w:num>
  <w:num w:numId="7" w16cid:durableId="2051998219">
    <w:abstractNumId w:val="7"/>
  </w:num>
  <w:num w:numId="8" w16cid:durableId="1354065812">
    <w:abstractNumId w:val="6"/>
  </w:num>
  <w:num w:numId="9" w16cid:durableId="4476380">
    <w:abstractNumId w:val="5"/>
  </w:num>
  <w:num w:numId="10" w16cid:durableId="1194995410">
    <w:abstractNumId w:val="4"/>
  </w:num>
  <w:num w:numId="11" w16cid:durableId="868299135">
    <w:abstractNumId w:val="8"/>
  </w:num>
  <w:num w:numId="12" w16cid:durableId="332877209">
    <w:abstractNumId w:val="3"/>
  </w:num>
  <w:num w:numId="13" w16cid:durableId="1908606681">
    <w:abstractNumId w:val="2"/>
  </w:num>
  <w:num w:numId="14" w16cid:durableId="266622789">
    <w:abstractNumId w:val="1"/>
  </w:num>
  <w:num w:numId="15" w16cid:durableId="1260600914">
    <w:abstractNumId w:val="0"/>
  </w:num>
  <w:num w:numId="16" w16cid:durableId="1729917098">
    <w:abstractNumId w:val="13"/>
  </w:num>
  <w:num w:numId="17" w16cid:durableId="197208492">
    <w:abstractNumId w:val="18"/>
  </w:num>
  <w:num w:numId="18" w16cid:durableId="1391464190">
    <w:abstractNumId w:val="16"/>
  </w:num>
  <w:num w:numId="19" w16cid:durableId="1143813627">
    <w:abstractNumId w:val="15"/>
  </w:num>
  <w:num w:numId="20" w16cid:durableId="403843580">
    <w:abstractNumId w:val="14"/>
  </w:num>
  <w:num w:numId="21" w16cid:durableId="1764104806">
    <w:abstractNumId w:val="23"/>
  </w:num>
  <w:num w:numId="22" w16cid:durableId="1764496860">
    <w:abstractNumId w:val="3"/>
    <w:lvlOverride w:ilvl="0">
      <w:startOverride w:val="1"/>
    </w:lvlOverride>
  </w:num>
  <w:num w:numId="23" w16cid:durableId="610673713">
    <w:abstractNumId w:val="3"/>
    <w:lvlOverride w:ilvl="0">
      <w:startOverride w:val="1"/>
    </w:lvlOverride>
  </w:num>
  <w:num w:numId="24" w16cid:durableId="369306042">
    <w:abstractNumId w:val="2"/>
    <w:lvlOverride w:ilvl="0">
      <w:startOverride w:val="1"/>
    </w:lvlOverride>
  </w:num>
  <w:num w:numId="25" w16cid:durableId="301472136">
    <w:abstractNumId w:val="33"/>
  </w:num>
  <w:num w:numId="26" w16cid:durableId="2056003174">
    <w:abstractNumId w:val="11"/>
  </w:num>
  <w:num w:numId="27" w16cid:durableId="1188134849">
    <w:abstractNumId w:val="24"/>
  </w:num>
  <w:num w:numId="28" w16cid:durableId="1791318741">
    <w:abstractNumId w:val="11"/>
  </w:num>
  <w:num w:numId="29" w16cid:durableId="1264264025">
    <w:abstractNumId w:val="32"/>
  </w:num>
  <w:num w:numId="30" w16cid:durableId="1056514532">
    <w:abstractNumId w:val="25"/>
  </w:num>
  <w:num w:numId="31" w16cid:durableId="1612469581">
    <w:abstractNumId w:val="39"/>
  </w:num>
  <w:num w:numId="32" w16cid:durableId="618339197">
    <w:abstractNumId w:val="34"/>
  </w:num>
  <w:num w:numId="33" w16cid:durableId="1307004033">
    <w:abstractNumId w:val="17"/>
  </w:num>
  <w:num w:numId="34" w16cid:durableId="420756352">
    <w:abstractNumId w:val="27"/>
  </w:num>
  <w:num w:numId="35" w16cid:durableId="1576670961">
    <w:abstractNumId w:val="10"/>
  </w:num>
  <w:num w:numId="36" w16cid:durableId="71969105">
    <w:abstractNumId w:val="28"/>
  </w:num>
  <w:num w:numId="37" w16cid:durableId="1767576857">
    <w:abstractNumId w:val="31"/>
  </w:num>
  <w:num w:numId="38" w16cid:durableId="1257665084">
    <w:abstractNumId w:val="26"/>
  </w:num>
  <w:num w:numId="39" w16cid:durableId="1247032456">
    <w:abstractNumId w:val="38"/>
  </w:num>
  <w:num w:numId="40" w16cid:durableId="1882670751">
    <w:abstractNumId w:val="29"/>
  </w:num>
  <w:num w:numId="41" w16cid:durableId="2041658830">
    <w:abstractNumId w:val="21"/>
  </w:num>
  <w:num w:numId="42" w16cid:durableId="1173834480">
    <w:abstractNumId w:val="30"/>
  </w:num>
  <w:num w:numId="43" w16cid:durableId="1940794159">
    <w:abstractNumId w:val="35"/>
  </w:num>
  <w:num w:numId="44" w16cid:durableId="249433109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1E"/>
    <w:rsid w:val="0000418E"/>
    <w:rsid w:val="00015440"/>
    <w:rsid w:val="00016839"/>
    <w:rsid w:val="00042FB3"/>
    <w:rsid w:val="0005396E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251D1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3F55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31260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B27CA"/>
    <w:rsid w:val="005C7C75"/>
    <w:rsid w:val="005D3902"/>
    <w:rsid w:val="005E0ED9"/>
    <w:rsid w:val="00616B41"/>
    <w:rsid w:val="00620AE8"/>
    <w:rsid w:val="00623FDE"/>
    <w:rsid w:val="006309E2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186A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2ED2"/>
    <w:rsid w:val="008E3C0E"/>
    <w:rsid w:val="008E421A"/>
    <w:rsid w:val="008E476B"/>
    <w:rsid w:val="008F0F63"/>
    <w:rsid w:val="00927C63"/>
    <w:rsid w:val="00932F50"/>
    <w:rsid w:val="0094637B"/>
    <w:rsid w:val="00955A78"/>
    <w:rsid w:val="00955D0C"/>
    <w:rsid w:val="009921B8"/>
    <w:rsid w:val="009A6621"/>
    <w:rsid w:val="009D3DA0"/>
    <w:rsid w:val="009D4984"/>
    <w:rsid w:val="009D6901"/>
    <w:rsid w:val="009F4E19"/>
    <w:rsid w:val="009F711E"/>
    <w:rsid w:val="00A07662"/>
    <w:rsid w:val="00A16EFC"/>
    <w:rsid w:val="00A179AF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92561"/>
    <w:rsid w:val="00AA2532"/>
    <w:rsid w:val="00AE1F88"/>
    <w:rsid w:val="00AE361F"/>
    <w:rsid w:val="00AE5370"/>
    <w:rsid w:val="00AE635B"/>
    <w:rsid w:val="00AF7455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15EA1"/>
    <w:rsid w:val="00D2343F"/>
    <w:rsid w:val="00D31AB7"/>
    <w:rsid w:val="00D50D23"/>
    <w:rsid w:val="00D512BB"/>
    <w:rsid w:val="00D53571"/>
    <w:rsid w:val="00D94DE3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94F37"/>
    <w:rsid w:val="00FA7DB4"/>
    <w:rsid w:val="00FB3809"/>
    <w:rsid w:val="00FD6CAB"/>
    <w:rsid w:val="00FE6B6C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091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umbo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4BB890C2C14F1193A4AEBC918B2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5A7BE-3847-4A20-A139-F6D5428C529F}"/>
      </w:docPartPr>
      <w:docPartBody>
        <w:p w:rsidR="00E2703B" w:rsidRDefault="00E2703B">
          <w:pPr>
            <w:pStyle w:val="494BB890C2C14F1193A4AEBC918B2E8F"/>
          </w:pPr>
          <w:r w:rsidRPr="00015440">
            <w:t>Meeting Agenda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3B"/>
    <w:rsid w:val="00A62EF6"/>
    <w:rsid w:val="00E2703B"/>
    <w:rsid w:val="00F8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4BB890C2C14F1193A4AEBC918B2E8F">
    <w:name w:val="494BB890C2C14F1193A4AEBC918B2E8F"/>
  </w:style>
  <w:style w:type="paragraph" w:customStyle="1" w:styleId="1B34009142EF47C8BEBD0ED185E63BD0">
    <w:name w:val="1B34009142EF47C8BEBD0ED185E63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FD15314-1EF9-44AC-AC7B-C78E10C5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2022-07-18T19:23:00Z</dcterms:created>
  <dcterms:modified xsi:type="dcterms:W3CDTF">2022-07-18T19:23:00Z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